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84886" w14:textId="587A0477" w:rsidR="00095F76" w:rsidRDefault="000B36A4" w:rsidP="0035113E">
      <w:r>
        <w:rPr>
          <w:noProof/>
        </w:rPr>
        <w:drawing>
          <wp:inline distT="0" distB="0" distL="0" distR="0" wp14:anchorId="6D2ACC85" wp14:editId="1DF4F923">
            <wp:extent cx="2160000" cy="809912"/>
            <wp:effectExtent l="0" t="0" r="0" b="9525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0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2126"/>
        <w:gridCol w:w="792"/>
        <w:gridCol w:w="768"/>
        <w:gridCol w:w="54"/>
        <w:gridCol w:w="1184"/>
        <w:gridCol w:w="34"/>
        <w:gridCol w:w="2220"/>
      </w:tblGrid>
      <w:tr w:rsidR="00730E23" w14:paraId="20498421" w14:textId="77777777" w:rsidTr="00730E23">
        <w:trPr>
          <w:jc w:val="center"/>
        </w:trPr>
        <w:tc>
          <w:tcPr>
            <w:tcW w:w="9016" w:type="dxa"/>
            <w:gridSpan w:val="8"/>
            <w:shd w:val="clear" w:color="auto" w:fill="C5EBF7" w:themeFill="accent3" w:themeFillTint="66"/>
          </w:tcPr>
          <w:p w14:paraId="5482281B" w14:textId="23897184" w:rsidR="00730E23" w:rsidRPr="00730E23" w:rsidRDefault="00730E23" w:rsidP="00730E23">
            <w:pPr>
              <w:spacing w:before="120" w:after="120" w:line="240" w:lineRule="auto"/>
              <w:jc w:val="center"/>
              <w:rPr>
                <w:b/>
                <w:bCs/>
                <w:sz w:val="24"/>
              </w:rPr>
            </w:pPr>
            <w:r w:rsidRPr="00730E23">
              <w:rPr>
                <w:b/>
                <w:bCs/>
                <w:sz w:val="24"/>
              </w:rPr>
              <w:t>Complaints Form</w:t>
            </w:r>
          </w:p>
        </w:tc>
      </w:tr>
      <w:tr w:rsidR="00730E23" w14:paraId="2CCD4969" w14:textId="77777777" w:rsidTr="00730E23">
        <w:trPr>
          <w:jc w:val="center"/>
        </w:trPr>
        <w:tc>
          <w:tcPr>
            <w:tcW w:w="9016" w:type="dxa"/>
            <w:gridSpan w:val="8"/>
            <w:shd w:val="clear" w:color="auto" w:fill="C5EBF7" w:themeFill="accent3" w:themeFillTint="66"/>
          </w:tcPr>
          <w:p w14:paraId="3F5EA42E" w14:textId="16D7B524" w:rsidR="00730E23" w:rsidRPr="00730E23" w:rsidRDefault="00730E23" w:rsidP="00730E23">
            <w:pPr>
              <w:spacing w:before="120" w:after="120"/>
              <w:rPr>
                <w:b/>
                <w:bCs/>
              </w:rPr>
            </w:pPr>
            <w:r w:rsidRPr="00730E23">
              <w:rPr>
                <w:b/>
                <w:bCs/>
              </w:rPr>
              <w:t>Complainants Details</w:t>
            </w:r>
          </w:p>
        </w:tc>
      </w:tr>
      <w:tr w:rsidR="00730E23" w14:paraId="63A0FFEB" w14:textId="77777777" w:rsidTr="00F53475">
        <w:trPr>
          <w:jc w:val="center"/>
        </w:trPr>
        <w:tc>
          <w:tcPr>
            <w:tcW w:w="1838" w:type="dxa"/>
            <w:shd w:val="clear" w:color="auto" w:fill="C5EBF7" w:themeFill="accent3" w:themeFillTint="66"/>
          </w:tcPr>
          <w:p w14:paraId="6F5D9ADE" w14:textId="2FDC487B" w:rsidR="00730E23" w:rsidRDefault="00730E23" w:rsidP="00730E23">
            <w:pPr>
              <w:spacing w:before="120" w:after="120" w:line="240" w:lineRule="auto"/>
            </w:pPr>
            <w:r w:rsidRPr="00B16AAE">
              <w:rPr>
                <w:rFonts w:cstheme="minorHAnsi"/>
                <w:b/>
                <w:sz w:val="20"/>
                <w:szCs w:val="20"/>
              </w:rPr>
              <w:t>Name (Print)</w:t>
            </w:r>
          </w:p>
        </w:tc>
        <w:tc>
          <w:tcPr>
            <w:tcW w:w="7178" w:type="dxa"/>
            <w:gridSpan w:val="7"/>
          </w:tcPr>
          <w:p w14:paraId="5A860CAC" w14:textId="6485781B" w:rsidR="00730E23" w:rsidRDefault="00730E23" w:rsidP="00730E23">
            <w:pPr>
              <w:spacing w:before="120" w:after="120" w:line="240" w:lineRule="auto"/>
            </w:pPr>
          </w:p>
        </w:tc>
      </w:tr>
      <w:tr w:rsidR="00730E23" w14:paraId="1D4B8FBA" w14:textId="77777777" w:rsidTr="00F53475">
        <w:trPr>
          <w:jc w:val="center"/>
        </w:trPr>
        <w:tc>
          <w:tcPr>
            <w:tcW w:w="1838" w:type="dxa"/>
            <w:shd w:val="clear" w:color="auto" w:fill="C5EBF7" w:themeFill="accent3" w:themeFillTint="66"/>
          </w:tcPr>
          <w:p w14:paraId="0CBE6605" w14:textId="30D56AD4" w:rsidR="00730E23" w:rsidRDefault="00730E23" w:rsidP="00730E23">
            <w:pPr>
              <w:spacing w:before="120" w:after="120" w:line="240" w:lineRule="auto"/>
            </w:pPr>
            <w:r w:rsidRPr="00B16AAE">
              <w:rPr>
                <w:rFonts w:cstheme="minorHAnsi"/>
                <w:b/>
                <w:sz w:val="20"/>
                <w:szCs w:val="20"/>
              </w:rPr>
              <w:t>Address</w:t>
            </w:r>
          </w:p>
        </w:tc>
        <w:tc>
          <w:tcPr>
            <w:tcW w:w="7178" w:type="dxa"/>
            <w:gridSpan w:val="7"/>
          </w:tcPr>
          <w:p w14:paraId="7F5C919F" w14:textId="77777777" w:rsidR="00730E23" w:rsidRDefault="00730E23" w:rsidP="00730E23">
            <w:pPr>
              <w:spacing w:before="120" w:after="120" w:line="240" w:lineRule="auto"/>
            </w:pPr>
          </w:p>
        </w:tc>
      </w:tr>
      <w:tr w:rsidR="00730E23" w14:paraId="611AEDE4" w14:textId="77777777" w:rsidTr="00F53475">
        <w:trPr>
          <w:jc w:val="center"/>
        </w:trPr>
        <w:tc>
          <w:tcPr>
            <w:tcW w:w="1838" w:type="dxa"/>
            <w:shd w:val="clear" w:color="auto" w:fill="C5EBF7" w:themeFill="accent3" w:themeFillTint="66"/>
          </w:tcPr>
          <w:p w14:paraId="4EB67085" w14:textId="0670202F" w:rsidR="00730E23" w:rsidRDefault="00730E23" w:rsidP="00730E23">
            <w:pPr>
              <w:spacing w:before="120" w:after="120" w:line="240" w:lineRule="auto"/>
            </w:pPr>
            <w:r w:rsidRPr="00B16AAE">
              <w:rPr>
                <w:rFonts w:cstheme="minorHAnsi"/>
                <w:b/>
                <w:sz w:val="20"/>
                <w:szCs w:val="20"/>
              </w:rPr>
              <w:t>Phone</w:t>
            </w:r>
          </w:p>
        </w:tc>
        <w:tc>
          <w:tcPr>
            <w:tcW w:w="2918" w:type="dxa"/>
            <w:gridSpan w:val="2"/>
          </w:tcPr>
          <w:p w14:paraId="3410FB5A" w14:textId="77777777" w:rsidR="00730E23" w:rsidRDefault="00730E23" w:rsidP="00730E23">
            <w:pPr>
              <w:spacing w:before="120" w:after="120" w:line="240" w:lineRule="auto"/>
            </w:pPr>
          </w:p>
        </w:tc>
        <w:tc>
          <w:tcPr>
            <w:tcW w:w="822" w:type="dxa"/>
            <w:gridSpan w:val="2"/>
            <w:shd w:val="clear" w:color="auto" w:fill="C5EBF7" w:themeFill="accent3" w:themeFillTint="66"/>
          </w:tcPr>
          <w:p w14:paraId="0A878457" w14:textId="73BF8FB1" w:rsidR="00730E23" w:rsidRPr="00730E23" w:rsidRDefault="00730E23" w:rsidP="00730E23">
            <w:pPr>
              <w:spacing w:before="120" w:after="120" w:line="240" w:lineRule="auto"/>
              <w:rPr>
                <w:b/>
                <w:bCs/>
                <w:sz w:val="20"/>
                <w:szCs w:val="20"/>
              </w:rPr>
            </w:pPr>
            <w:r w:rsidRPr="00730E23">
              <w:rPr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3438" w:type="dxa"/>
            <w:gridSpan w:val="3"/>
          </w:tcPr>
          <w:p w14:paraId="480774DC" w14:textId="3541B030" w:rsidR="00730E23" w:rsidRDefault="00730E23" w:rsidP="00730E23">
            <w:pPr>
              <w:spacing w:before="120" w:after="120" w:line="240" w:lineRule="auto"/>
            </w:pPr>
          </w:p>
        </w:tc>
      </w:tr>
      <w:tr w:rsidR="00730E23" w14:paraId="7D95DD21" w14:textId="77777777" w:rsidTr="000841B1">
        <w:trPr>
          <w:jc w:val="center"/>
        </w:trPr>
        <w:tc>
          <w:tcPr>
            <w:tcW w:w="9016" w:type="dxa"/>
            <w:gridSpan w:val="8"/>
            <w:shd w:val="clear" w:color="auto" w:fill="C5EBF7" w:themeFill="accent3" w:themeFillTint="66"/>
          </w:tcPr>
          <w:p w14:paraId="46D1E6F3" w14:textId="5DED43AD" w:rsidR="00730E23" w:rsidRDefault="00730E23" w:rsidP="00730E23">
            <w:pPr>
              <w:spacing w:before="120" w:after="120" w:line="240" w:lineRule="auto"/>
            </w:pPr>
            <w:r w:rsidRPr="00B16AAE">
              <w:rPr>
                <w:rFonts w:cstheme="minorHAnsi"/>
                <w:b/>
                <w:sz w:val="20"/>
                <w:szCs w:val="20"/>
              </w:rPr>
              <w:t>If a third party is acting on your behalf</w:t>
            </w:r>
            <w:r>
              <w:rPr>
                <w:rFonts w:cstheme="minorHAnsi"/>
                <w:b/>
                <w:sz w:val="20"/>
                <w:szCs w:val="20"/>
              </w:rPr>
              <w:t>,</w:t>
            </w:r>
            <w:r w:rsidRPr="00B16AAE">
              <w:rPr>
                <w:rFonts w:cstheme="minorHAnsi"/>
                <w:b/>
                <w:sz w:val="20"/>
                <w:szCs w:val="20"/>
              </w:rPr>
              <w:t xml:space="preserve"> please provide details</w:t>
            </w:r>
          </w:p>
        </w:tc>
      </w:tr>
      <w:tr w:rsidR="00730E23" w14:paraId="1E2F7429" w14:textId="77777777" w:rsidTr="00F53475">
        <w:trPr>
          <w:jc w:val="center"/>
        </w:trPr>
        <w:tc>
          <w:tcPr>
            <w:tcW w:w="1838" w:type="dxa"/>
            <w:shd w:val="clear" w:color="auto" w:fill="C5EBF7" w:themeFill="accent3" w:themeFillTint="66"/>
          </w:tcPr>
          <w:p w14:paraId="1A0CA81F" w14:textId="1D466AA3" w:rsidR="00730E23" w:rsidRPr="00B16AAE" w:rsidRDefault="00730E23" w:rsidP="00730E23">
            <w:pPr>
              <w:spacing w:before="120" w:after="12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6AAE">
              <w:rPr>
                <w:rFonts w:cstheme="minorHAnsi"/>
                <w:b/>
                <w:sz w:val="20"/>
                <w:szCs w:val="20"/>
              </w:rPr>
              <w:t>Name (Print)</w:t>
            </w:r>
          </w:p>
        </w:tc>
        <w:tc>
          <w:tcPr>
            <w:tcW w:w="7178" w:type="dxa"/>
            <w:gridSpan w:val="7"/>
          </w:tcPr>
          <w:p w14:paraId="41CE30B5" w14:textId="77777777" w:rsidR="00730E23" w:rsidRDefault="00730E23" w:rsidP="00730E23">
            <w:pPr>
              <w:spacing w:before="120" w:after="120" w:line="240" w:lineRule="auto"/>
            </w:pPr>
          </w:p>
        </w:tc>
      </w:tr>
      <w:tr w:rsidR="00730E23" w14:paraId="658EC2ED" w14:textId="77777777" w:rsidTr="00F53475">
        <w:trPr>
          <w:jc w:val="center"/>
        </w:trPr>
        <w:tc>
          <w:tcPr>
            <w:tcW w:w="1838" w:type="dxa"/>
            <w:shd w:val="clear" w:color="auto" w:fill="C5EBF7" w:themeFill="accent3" w:themeFillTint="66"/>
          </w:tcPr>
          <w:p w14:paraId="5E6F3088" w14:textId="3175B1D4" w:rsidR="00730E23" w:rsidRPr="00B16AAE" w:rsidRDefault="00730E23" w:rsidP="00730E23">
            <w:pPr>
              <w:spacing w:before="120" w:after="12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6AAE">
              <w:rPr>
                <w:rFonts w:cstheme="minorHAnsi"/>
                <w:b/>
                <w:sz w:val="20"/>
                <w:szCs w:val="20"/>
              </w:rPr>
              <w:t>Address</w:t>
            </w:r>
          </w:p>
        </w:tc>
        <w:tc>
          <w:tcPr>
            <w:tcW w:w="7178" w:type="dxa"/>
            <w:gridSpan w:val="7"/>
          </w:tcPr>
          <w:p w14:paraId="73F6FE82" w14:textId="77777777" w:rsidR="00730E23" w:rsidRDefault="00730E23" w:rsidP="00730E23">
            <w:pPr>
              <w:spacing w:before="120" w:after="120" w:line="240" w:lineRule="auto"/>
            </w:pPr>
          </w:p>
        </w:tc>
      </w:tr>
      <w:tr w:rsidR="00730E23" w14:paraId="4D6EF6B1" w14:textId="77777777" w:rsidTr="00F53475">
        <w:trPr>
          <w:jc w:val="center"/>
        </w:trPr>
        <w:tc>
          <w:tcPr>
            <w:tcW w:w="1838" w:type="dxa"/>
            <w:shd w:val="clear" w:color="auto" w:fill="C5EBF7" w:themeFill="accent3" w:themeFillTint="66"/>
          </w:tcPr>
          <w:p w14:paraId="4DF3E156" w14:textId="0B33D7DA" w:rsidR="00730E23" w:rsidRPr="00B16AAE" w:rsidRDefault="00730E23" w:rsidP="00730E23">
            <w:pPr>
              <w:spacing w:before="120" w:after="12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6AAE">
              <w:rPr>
                <w:rFonts w:cstheme="minorHAnsi"/>
                <w:b/>
                <w:sz w:val="20"/>
                <w:szCs w:val="20"/>
              </w:rPr>
              <w:t>Phone</w:t>
            </w:r>
          </w:p>
        </w:tc>
        <w:tc>
          <w:tcPr>
            <w:tcW w:w="2918" w:type="dxa"/>
            <w:gridSpan w:val="2"/>
          </w:tcPr>
          <w:p w14:paraId="201891FC" w14:textId="77777777" w:rsidR="00730E23" w:rsidRDefault="00730E23" w:rsidP="00730E23">
            <w:pPr>
              <w:spacing w:before="120" w:after="120" w:line="240" w:lineRule="auto"/>
            </w:pPr>
          </w:p>
        </w:tc>
        <w:tc>
          <w:tcPr>
            <w:tcW w:w="822" w:type="dxa"/>
            <w:gridSpan w:val="2"/>
            <w:shd w:val="clear" w:color="auto" w:fill="C5EBF7" w:themeFill="accent3" w:themeFillTint="66"/>
          </w:tcPr>
          <w:p w14:paraId="69A5400B" w14:textId="5EEC84C2" w:rsidR="00730E23" w:rsidRPr="00730E23" w:rsidRDefault="00730E23" w:rsidP="00730E23">
            <w:pPr>
              <w:spacing w:before="120" w:after="120" w:line="240" w:lineRule="auto"/>
              <w:rPr>
                <w:b/>
                <w:bCs/>
                <w:sz w:val="20"/>
                <w:szCs w:val="20"/>
              </w:rPr>
            </w:pPr>
            <w:r w:rsidRPr="00B16AAE">
              <w:rPr>
                <w:rFonts w:cstheme="minorHAnsi"/>
                <w:b/>
                <w:sz w:val="20"/>
                <w:szCs w:val="20"/>
              </w:rPr>
              <w:t>Phone</w:t>
            </w:r>
          </w:p>
        </w:tc>
        <w:tc>
          <w:tcPr>
            <w:tcW w:w="3438" w:type="dxa"/>
            <w:gridSpan w:val="3"/>
          </w:tcPr>
          <w:p w14:paraId="0396DB7D" w14:textId="77777777" w:rsidR="00730E23" w:rsidRDefault="00730E23" w:rsidP="00730E23">
            <w:pPr>
              <w:spacing w:before="120" w:after="120" w:line="240" w:lineRule="auto"/>
            </w:pPr>
          </w:p>
        </w:tc>
      </w:tr>
      <w:tr w:rsidR="00730E23" w14:paraId="77A4CBCA" w14:textId="77777777" w:rsidTr="00730E23">
        <w:trPr>
          <w:jc w:val="center"/>
        </w:trPr>
        <w:tc>
          <w:tcPr>
            <w:tcW w:w="9016" w:type="dxa"/>
            <w:gridSpan w:val="8"/>
            <w:shd w:val="clear" w:color="auto" w:fill="C5EBF7" w:themeFill="accent3" w:themeFillTint="66"/>
          </w:tcPr>
          <w:p w14:paraId="3286C79E" w14:textId="405A930C" w:rsidR="00730E23" w:rsidRDefault="00730E23" w:rsidP="00730E23">
            <w:pPr>
              <w:spacing w:before="120" w:after="120" w:line="240" w:lineRule="auto"/>
            </w:pPr>
            <w:r w:rsidRPr="00B16AAE">
              <w:rPr>
                <w:rFonts w:cstheme="minorHAnsi"/>
                <w:b/>
                <w:sz w:val="20"/>
                <w:szCs w:val="20"/>
              </w:rPr>
              <w:t>I consent to the above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B16AAE">
              <w:rPr>
                <w:rFonts w:cstheme="minorHAnsi"/>
                <w:b/>
                <w:sz w:val="20"/>
                <w:szCs w:val="20"/>
              </w:rPr>
              <w:t>named person to act on my behalf</w:t>
            </w:r>
          </w:p>
        </w:tc>
      </w:tr>
      <w:tr w:rsidR="00F53475" w14:paraId="7650152B" w14:textId="77777777" w:rsidTr="00F53475">
        <w:trPr>
          <w:jc w:val="center"/>
        </w:trPr>
        <w:tc>
          <w:tcPr>
            <w:tcW w:w="1838" w:type="dxa"/>
            <w:shd w:val="clear" w:color="auto" w:fill="C5EBF7" w:themeFill="accent3" w:themeFillTint="66"/>
          </w:tcPr>
          <w:p w14:paraId="5729917D" w14:textId="0D952BBC" w:rsidR="00F53475" w:rsidRPr="00F53475" w:rsidRDefault="00F53475" w:rsidP="00F53475">
            <w:pPr>
              <w:spacing w:before="120" w:after="120" w:line="240" w:lineRule="auto"/>
              <w:rPr>
                <w:b/>
                <w:bCs/>
                <w:sz w:val="20"/>
                <w:szCs w:val="20"/>
              </w:rPr>
            </w:pPr>
            <w:r w:rsidRPr="00F53475">
              <w:rPr>
                <w:b/>
                <w:bCs/>
                <w:sz w:val="20"/>
                <w:szCs w:val="20"/>
              </w:rPr>
              <w:t>Signed</w:t>
            </w:r>
          </w:p>
        </w:tc>
        <w:tc>
          <w:tcPr>
            <w:tcW w:w="3686" w:type="dxa"/>
            <w:gridSpan w:val="3"/>
          </w:tcPr>
          <w:p w14:paraId="70BF3E5A" w14:textId="77777777" w:rsidR="00F53475" w:rsidRDefault="00F53475" w:rsidP="00F53475">
            <w:pPr>
              <w:spacing w:before="120" w:after="120" w:line="240" w:lineRule="auto"/>
            </w:pPr>
          </w:p>
        </w:tc>
        <w:tc>
          <w:tcPr>
            <w:tcW w:w="1272" w:type="dxa"/>
            <w:gridSpan w:val="3"/>
            <w:shd w:val="clear" w:color="auto" w:fill="C5EBF7" w:themeFill="accent3" w:themeFillTint="66"/>
          </w:tcPr>
          <w:p w14:paraId="73C7E9A5" w14:textId="15BF52DF" w:rsidR="00F53475" w:rsidRPr="00F53475" w:rsidRDefault="00F53475" w:rsidP="00F53475">
            <w:pPr>
              <w:spacing w:before="120" w:after="120" w:line="240" w:lineRule="auto"/>
              <w:rPr>
                <w:b/>
                <w:bCs/>
                <w:sz w:val="20"/>
                <w:szCs w:val="20"/>
              </w:rPr>
            </w:pPr>
            <w:r w:rsidRPr="00F53475">
              <w:rPr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220" w:type="dxa"/>
          </w:tcPr>
          <w:p w14:paraId="082B0AF5" w14:textId="6142B513" w:rsidR="00F53475" w:rsidRDefault="00F53475" w:rsidP="00F53475">
            <w:pPr>
              <w:spacing w:before="120" w:after="120" w:line="240" w:lineRule="auto"/>
            </w:pPr>
          </w:p>
        </w:tc>
      </w:tr>
      <w:tr w:rsidR="00F53475" w14:paraId="029223EB" w14:textId="77777777" w:rsidTr="00F53475">
        <w:trPr>
          <w:jc w:val="center"/>
        </w:trPr>
        <w:tc>
          <w:tcPr>
            <w:tcW w:w="9016" w:type="dxa"/>
            <w:gridSpan w:val="8"/>
            <w:shd w:val="clear" w:color="auto" w:fill="C5EBF7" w:themeFill="accent3" w:themeFillTint="66"/>
            <w:vAlign w:val="center"/>
          </w:tcPr>
          <w:p w14:paraId="79490D5A" w14:textId="3FDAD760" w:rsidR="00F53475" w:rsidRDefault="00F53475" w:rsidP="00F53475">
            <w:pPr>
              <w:spacing w:before="120" w:after="120"/>
            </w:pPr>
            <w:r w:rsidRPr="00B16AAE">
              <w:rPr>
                <w:rFonts w:cstheme="minorHAnsi"/>
                <w:b/>
                <w:sz w:val="20"/>
                <w:szCs w:val="20"/>
              </w:rPr>
              <w:t xml:space="preserve">Please describe the nature of your complaint as fully as possible </w:t>
            </w:r>
            <w:r w:rsidRPr="00F53475">
              <w:rPr>
                <w:rFonts w:cstheme="minorHAnsi"/>
                <w:b/>
                <w:sz w:val="16"/>
                <w:szCs w:val="16"/>
              </w:rPr>
              <w:t>(The box will expand as you type or attach additional sheets if required)</w:t>
            </w:r>
          </w:p>
        </w:tc>
      </w:tr>
      <w:tr w:rsidR="00F53475" w14:paraId="1F054693" w14:textId="77777777" w:rsidTr="00F53475">
        <w:trPr>
          <w:jc w:val="center"/>
        </w:trPr>
        <w:tc>
          <w:tcPr>
            <w:tcW w:w="1838" w:type="dxa"/>
            <w:shd w:val="clear" w:color="auto" w:fill="C5EBF7" w:themeFill="accent3" w:themeFillTint="66"/>
          </w:tcPr>
          <w:p w14:paraId="043A90E1" w14:textId="5A7ED404" w:rsidR="00F53475" w:rsidRDefault="00F53475" w:rsidP="00F53475">
            <w:pPr>
              <w:spacing w:before="120" w:after="120"/>
            </w:pPr>
            <w:r w:rsidRPr="00B16AAE">
              <w:rPr>
                <w:rFonts w:cstheme="minorHAnsi"/>
                <w:b/>
                <w:sz w:val="20"/>
                <w:szCs w:val="20"/>
              </w:rPr>
              <w:t xml:space="preserve">Date the issue occurred.  </w:t>
            </w:r>
          </w:p>
        </w:tc>
        <w:tc>
          <w:tcPr>
            <w:tcW w:w="3686" w:type="dxa"/>
            <w:gridSpan w:val="3"/>
          </w:tcPr>
          <w:p w14:paraId="55D4AB67" w14:textId="77777777" w:rsidR="00F53475" w:rsidRDefault="00F53475" w:rsidP="00F53475">
            <w:pPr>
              <w:spacing w:before="120" w:after="120"/>
            </w:pPr>
          </w:p>
        </w:tc>
        <w:tc>
          <w:tcPr>
            <w:tcW w:w="1238" w:type="dxa"/>
            <w:gridSpan w:val="2"/>
            <w:shd w:val="clear" w:color="auto" w:fill="C5EBF7" w:themeFill="accent3" w:themeFillTint="66"/>
            <w:vAlign w:val="center"/>
          </w:tcPr>
          <w:p w14:paraId="5AC079F0" w14:textId="4E987797" w:rsidR="00F53475" w:rsidRDefault="00F53475" w:rsidP="00F53475">
            <w:pPr>
              <w:spacing w:before="120" w:after="120"/>
            </w:pPr>
            <w:r w:rsidRPr="00B16AAE">
              <w:rPr>
                <w:rFonts w:cstheme="minorHAnsi"/>
                <w:b/>
                <w:sz w:val="20"/>
                <w:szCs w:val="20"/>
              </w:rPr>
              <w:t>Date of Complaint</w:t>
            </w:r>
          </w:p>
        </w:tc>
        <w:tc>
          <w:tcPr>
            <w:tcW w:w="2254" w:type="dxa"/>
            <w:gridSpan w:val="2"/>
          </w:tcPr>
          <w:p w14:paraId="3B78A957" w14:textId="66F5F165" w:rsidR="00F53475" w:rsidRDefault="00F53475" w:rsidP="00F53475">
            <w:pPr>
              <w:spacing w:before="120" w:after="120"/>
            </w:pPr>
          </w:p>
        </w:tc>
      </w:tr>
      <w:tr w:rsidR="00730E23" w14:paraId="1D16B96A" w14:textId="77777777" w:rsidTr="00730E23">
        <w:trPr>
          <w:jc w:val="center"/>
        </w:trPr>
        <w:tc>
          <w:tcPr>
            <w:tcW w:w="9016" w:type="dxa"/>
            <w:gridSpan w:val="8"/>
          </w:tcPr>
          <w:p w14:paraId="3A366BAF" w14:textId="77777777" w:rsidR="00730E23" w:rsidRDefault="00730E23" w:rsidP="00730E23">
            <w:pPr>
              <w:spacing w:before="120" w:after="120"/>
            </w:pPr>
          </w:p>
          <w:p w14:paraId="7A6F6E79" w14:textId="52C37F85" w:rsidR="00F53475" w:rsidRDefault="00F53475" w:rsidP="00730E23">
            <w:pPr>
              <w:spacing w:before="120" w:after="120"/>
            </w:pPr>
          </w:p>
          <w:p w14:paraId="30FFF413" w14:textId="66433FD0" w:rsidR="00F53475" w:rsidRDefault="00F53475" w:rsidP="00730E23">
            <w:pPr>
              <w:spacing w:before="120" w:after="120"/>
            </w:pPr>
          </w:p>
          <w:p w14:paraId="3CF3F045" w14:textId="77777777" w:rsidR="00F53475" w:rsidRDefault="00F53475" w:rsidP="00730E23">
            <w:pPr>
              <w:spacing w:before="120" w:after="120"/>
            </w:pPr>
          </w:p>
          <w:p w14:paraId="09644E33" w14:textId="77777777" w:rsidR="00F53475" w:rsidRDefault="00F53475" w:rsidP="00730E23">
            <w:pPr>
              <w:spacing w:before="120" w:after="120"/>
            </w:pPr>
          </w:p>
          <w:p w14:paraId="28714953" w14:textId="1FEE05E1" w:rsidR="00F53475" w:rsidRDefault="00F53475" w:rsidP="00730E23">
            <w:pPr>
              <w:spacing w:before="120" w:after="120"/>
            </w:pPr>
          </w:p>
        </w:tc>
      </w:tr>
      <w:tr w:rsidR="00F53475" w14:paraId="28E75B75" w14:textId="77777777" w:rsidTr="00F53475">
        <w:trPr>
          <w:trHeight w:val="578"/>
          <w:jc w:val="center"/>
        </w:trPr>
        <w:tc>
          <w:tcPr>
            <w:tcW w:w="3964" w:type="dxa"/>
            <w:gridSpan w:val="2"/>
            <w:shd w:val="clear" w:color="auto" w:fill="C5EBF7" w:themeFill="accent3" w:themeFillTint="66"/>
          </w:tcPr>
          <w:p w14:paraId="2FA3F721" w14:textId="77777777" w:rsidR="00F53475" w:rsidRPr="00B16AAE" w:rsidRDefault="00F53475" w:rsidP="00F53475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B16AAE">
              <w:rPr>
                <w:rFonts w:cstheme="minorHAnsi"/>
                <w:b/>
                <w:sz w:val="20"/>
                <w:szCs w:val="20"/>
              </w:rPr>
              <w:t xml:space="preserve">Signed by: </w:t>
            </w:r>
          </w:p>
          <w:p w14:paraId="3F534D23" w14:textId="404C712C" w:rsidR="00F53475" w:rsidRPr="00F53475" w:rsidRDefault="00F53475" w:rsidP="00F53475">
            <w:pPr>
              <w:spacing w:after="120"/>
              <w:rPr>
                <w:sz w:val="16"/>
                <w:szCs w:val="16"/>
              </w:rPr>
            </w:pPr>
            <w:r w:rsidRPr="00F53475">
              <w:rPr>
                <w:rFonts w:cstheme="minorHAnsi"/>
                <w:b/>
                <w:sz w:val="16"/>
                <w:szCs w:val="16"/>
              </w:rPr>
              <w:t xml:space="preserve">(Complainant or third-party representative) </w:t>
            </w:r>
          </w:p>
        </w:tc>
        <w:tc>
          <w:tcPr>
            <w:tcW w:w="5052" w:type="dxa"/>
            <w:gridSpan w:val="6"/>
          </w:tcPr>
          <w:p w14:paraId="1DADA032" w14:textId="7305C494" w:rsidR="00F53475" w:rsidRDefault="00F53475" w:rsidP="00F53475">
            <w:pPr>
              <w:spacing w:before="120" w:after="120"/>
            </w:pPr>
          </w:p>
        </w:tc>
      </w:tr>
      <w:tr w:rsidR="00F53475" w14:paraId="1D62CBE9" w14:textId="77777777" w:rsidTr="00F53475">
        <w:trPr>
          <w:trHeight w:val="577"/>
          <w:jc w:val="center"/>
        </w:trPr>
        <w:tc>
          <w:tcPr>
            <w:tcW w:w="3964" w:type="dxa"/>
            <w:gridSpan w:val="2"/>
            <w:shd w:val="clear" w:color="auto" w:fill="C5EBF7" w:themeFill="accent3" w:themeFillTint="66"/>
          </w:tcPr>
          <w:p w14:paraId="4F9E8A10" w14:textId="77777777" w:rsidR="00F53475" w:rsidRPr="00B16AAE" w:rsidRDefault="00F53475" w:rsidP="00F53475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B16AAE">
              <w:rPr>
                <w:rFonts w:cstheme="minorHAnsi"/>
                <w:b/>
                <w:sz w:val="20"/>
                <w:szCs w:val="20"/>
              </w:rPr>
              <w:t>Reference Number</w:t>
            </w:r>
          </w:p>
          <w:p w14:paraId="482CA013" w14:textId="102362EE" w:rsidR="00F53475" w:rsidRPr="00F53475" w:rsidRDefault="00F53475" w:rsidP="00F53475">
            <w:pPr>
              <w:spacing w:after="120"/>
              <w:rPr>
                <w:sz w:val="16"/>
                <w:szCs w:val="16"/>
              </w:rPr>
            </w:pPr>
            <w:r w:rsidRPr="00F53475">
              <w:rPr>
                <w:rFonts w:cstheme="minorHAnsi"/>
                <w:b/>
                <w:sz w:val="16"/>
                <w:szCs w:val="16"/>
              </w:rPr>
              <w:t>(For Official use only)</w:t>
            </w:r>
          </w:p>
        </w:tc>
        <w:tc>
          <w:tcPr>
            <w:tcW w:w="5052" w:type="dxa"/>
            <w:gridSpan w:val="6"/>
          </w:tcPr>
          <w:p w14:paraId="1A071950" w14:textId="4F2B38BE" w:rsidR="00F53475" w:rsidRDefault="00F53475" w:rsidP="00F53475">
            <w:pPr>
              <w:spacing w:before="120" w:after="120"/>
            </w:pPr>
          </w:p>
        </w:tc>
      </w:tr>
    </w:tbl>
    <w:p w14:paraId="581C5A5D" w14:textId="77777777" w:rsidR="00F53475" w:rsidRDefault="00F53475" w:rsidP="00F53475"/>
    <w:sectPr w:rsidR="00F53475" w:rsidSect="00F534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96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05083" w14:textId="77777777" w:rsidR="003E2A76" w:rsidRDefault="003E2A76" w:rsidP="0099332C">
      <w:pPr>
        <w:spacing w:after="0" w:line="240" w:lineRule="auto"/>
      </w:pPr>
      <w:r>
        <w:separator/>
      </w:r>
    </w:p>
  </w:endnote>
  <w:endnote w:type="continuationSeparator" w:id="0">
    <w:p w14:paraId="3317ECC3" w14:textId="77777777" w:rsidR="003E2A76" w:rsidRDefault="003E2A76" w:rsidP="00993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" w:fontKey="{ADD387DD-34F3-4F9B-8320-570D5A8C195F}"/>
    <w:embedBold r:id="rId2" w:fontKey="{DC47DC74-DA67-40FE-86BC-F91EE17F44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D08702-5020-4CFF-A9DD-DBF26B14E0FA}"/>
    <w:embedBold r:id="rId4" w:fontKey="{6D49761A-E907-454F-B2C4-2E4A248D80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A59D952-2F76-41F2-AB8F-09592E8D62DC}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6" w:fontKey="{4F7F9D75-40AE-467B-8976-2833A7CCED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9CA9" w14:textId="77777777" w:rsidR="00F53475" w:rsidRDefault="00F534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6071E" w14:textId="77777777" w:rsidR="0035113E" w:rsidRPr="0035113E" w:rsidRDefault="00276B35" w:rsidP="0035113E">
    <w:pPr>
      <w:spacing w:after="0"/>
      <w:rPr>
        <w:color w:val="D50057" w:themeColor="accent1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E6FD7E" wp14:editId="5397C2BC">
          <wp:simplePos x="0" y="0"/>
          <wp:positionH relativeFrom="margin">
            <wp:posOffset>-2345605</wp:posOffset>
          </wp:positionH>
          <wp:positionV relativeFrom="paragraph">
            <wp:posOffset>-1943953</wp:posOffset>
          </wp:positionV>
          <wp:extent cx="6946710" cy="6946710"/>
          <wp:effectExtent l="0" t="0" r="0" b="0"/>
          <wp:wrapNone/>
          <wp:docPr id="3" name="Picture 3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medium confidence"/>
                  <pic:cNvPicPr/>
                </pic:nvPicPr>
                <pic:blipFill>
                  <a:blip r:embed="rId1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710" cy="6946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113E" w:rsidRPr="00D96915">
      <w:rPr>
        <w:color w:val="D50057" w:themeColor="accent1"/>
        <w:sz w:val="16"/>
        <w:szCs w:val="16"/>
      </w:rPr>
      <w:ptab w:relativeTo="margin" w:alignment="right" w:leader="none"/>
    </w:r>
    <w:r w:rsidR="0035113E" w:rsidRPr="00D96915">
      <w:rPr>
        <w:color w:val="D50057" w:themeColor="accent1"/>
        <w:sz w:val="16"/>
        <w:szCs w:val="16"/>
      </w:rPr>
      <w:t xml:space="preserve"> </w:t>
    </w:r>
    <w:sdt>
      <w:sdtPr>
        <w:rPr>
          <w:color w:val="D50057" w:themeColor="accent1"/>
          <w:sz w:val="16"/>
          <w:szCs w:val="16"/>
        </w:rPr>
        <w:id w:val="1089116723"/>
        <w:docPartObj>
          <w:docPartGallery w:val="Page Numbers (Bottom of Page)"/>
          <w:docPartUnique/>
        </w:docPartObj>
      </w:sdtPr>
      <w:sdtContent>
        <w:sdt>
          <w:sdtPr>
            <w:rPr>
              <w:color w:val="D50057" w:themeColor="accent1"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="0035113E" w:rsidRPr="00D96915">
              <w:rPr>
                <w:color w:val="D50057" w:themeColor="accent1"/>
                <w:sz w:val="16"/>
                <w:szCs w:val="16"/>
              </w:rPr>
              <w:t xml:space="preserve">Page </w:t>
            </w:r>
            <w:r w:rsidR="0035113E"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begin"/>
            </w:r>
            <w:r w:rsidR="0035113E" w:rsidRPr="00D96915">
              <w:rPr>
                <w:b/>
                <w:bCs/>
                <w:color w:val="D50057" w:themeColor="accent1"/>
                <w:sz w:val="16"/>
                <w:szCs w:val="16"/>
              </w:rPr>
              <w:instrText xml:space="preserve"> PAGE </w:instrText>
            </w:r>
            <w:r w:rsidR="0035113E"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separate"/>
            </w:r>
            <w:r w:rsidR="0035113E">
              <w:rPr>
                <w:b/>
                <w:bCs/>
                <w:color w:val="D50057" w:themeColor="accent1"/>
                <w:sz w:val="16"/>
                <w:szCs w:val="16"/>
              </w:rPr>
              <w:t>1</w:t>
            </w:r>
            <w:r w:rsidR="0035113E"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end"/>
            </w:r>
            <w:r w:rsidR="0035113E" w:rsidRPr="00D96915">
              <w:rPr>
                <w:color w:val="D50057" w:themeColor="accent1"/>
                <w:sz w:val="16"/>
                <w:szCs w:val="16"/>
              </w:rPr>
              <w:t xml:space="preserve"> of </w:t>
            </w:r>
            <w:r w:rsidR="0035113E"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begin"/>
            </w:r>
            <w:r w:rsidR="0035113E" w:rsidRPr="00D96915">
              <w:rPr>
                <w:b/>
                <w:bCs/>
                <w:color w:val="D50057" w:themeColor="accent1"/>
                <w:sz w:val="16"/>
                <w:szCs w:val="16"/>
              </w:rPr>
              <w:instrText xml:space="preserve"> NUMPAGES  </w:instrText>
            </w:r>
            <w:r w:rsidR="0035113E"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separate"/>
            </w:r>
            <w:r w:rsidR="0035113E">
              <w:rPr>
                <w:b/>
                <w:bCs/>
                <w:color w:val="D50057" w:themeColor="accent1"/>
                <w:sz w:val="16"/>
                <w:szCs w:val="16"/>
              </w:rPr>
              <w:t>1</w:t>
            </w:r>
            <w:r w:rsidR="0035113E"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9BE12" w14:textId="738485F4" w:rsidR="00F53475" w:rsidRDefault="00F53475" w:rsidP="00F53475">
    <w:pPr>
      <w:pStyle w:val="Footer"/>
    </w:pPr>
    <w:r>
      <w:rPr>
        <w:sz w:val="16"/>
        <w:szCs w:val="16"/>
      </w:rPr>
      <w:t xml:space="preserve">D19 – Version: </w:t>
    </w:r>
    <w:r>
      <w:rPr>
        <w:sz w:val="16"/>
        <w:szCs w:val="16"/>
      </w:rPr>
      <w:t>2</w:t>
    </w:r>
    <w:r>
      <w:rPr>
        <w:sz w:val="16"/>
        <w:szCs w:val="16"/>
      </w:rPr>
      <w:t xml:space="preserve"> – Approved By: </w:t>
    </w:r>
    <w:r>
      <w:rPr>
        <w:sz w:val="16"/>
        <w:szCs w:val="16"/>
      </w:rPr>
      <w:t>ODM</w:t>
    </w:r>
    <w:r>
      <w:rPr>
        <w:sz w:val="16"/>
        <w:szCs w:val="16"/>
      </w:rPr>
      <w:t xml:space="preserve"> – </w:t>
    </w:r>
    <w:r>
      <w:rPr>
        <w:sz w:val="16"/>
        <w:szCs w:val="16"/>
      </w:rPr>
      <w:t>27</w:t>
    </w:r>
    <w:r>
      <w:rPr>
        <w:sz w:val="16"/>
        <w:szCs w:val="16"/>
      </w:rPr>
      <w:t>/0</w:t>
    </w:r>
    <w:r>
      <w:rPr>
        <w:sz w:val="16"/>
        <w:szCs w:val="16"/>
      </w:rPr>
      <w:t>6</w:t>
    </w:r>
    <w:r>
      <w:rPr>
        <w:sz w:val="16"/>
        <w:szCs w:val="16"/>
      </w:rPr>
      <w:t>/</w:t>
    </w:r>
    <w:r>
      <w:rPr>
        <w:sz w:val="16"/>
        <w:szCs w:val="16"/>
      </w:rPr>
      <w:t>2023</w:t>
    </w:r>
    <w:r>
      <w:rPr>
        <w:sz w:val="16"/>
        <w:szCs w:val="16"/>
      </w:rPr>
      <w:t xml:space="preserve">      </w:t>
    </w:r>
    <w:r>
      <w:t xml:space="preserve">                                                                    </w:t>
    </w:r>
    <w:r w:rsidRPr="00F53475">
      <w:rPr>
        <w:sz w:val="16"/>
        <w:szCs w:val="16"/>
      </w:rPr>
      <w:t xml:space="preserve">Page </w:t>
    </w:r>
    <w:r w:rsidRPr="00F53475">
      <w:rPr>
        <w:b/>
        <w:bCs/>
        <w:sz w:val="16"/>
        <w:szCs w:val="16"/>
      </w:rPr>
      <w:fldChar w:fldCharType="begin"/>
    </w:r>
    <w:r w:rsidRPr="00F53475">
      <w:rPr>
        <w:b/>
        <w:bCs/>
        <w:sz w:val="16"/>
        <w:szCs w:val="16"/>
      </w:rPr>
      <w:instrText xml:space="preserve"> PAGE </w:instrText>
    </w:r>
    <w:r w:rsidRPr="00F53475">
      <w:rPr>
        <w:b/>
        <w:bCs/>
        <w:sz w:val="16"/>
        <w:szCs w:val="16"/>
      </w:rPr>
      <w:fldChar w:fldCharType="separate"/>
    </w:r>
    <w:r w:rsidRPr="00F53475">
      <w:rPr>
        <w:b/>
        <w:bCs/>
        <w:sz w:val="16"/>
        <w:szCs w:val="16"/>
      </w:rPr>
      <w:t>1</w:t>
    </w:r>
    <w:r w:rsidRPr="00F53475">
      <w:rPr>
        <w:b/>
        <w:bCs/>
        <w:sz w:val="16"/>
        <w:szCs w:val="16"/>
      </w:rPr>
      <w:fldChar w:fldCharType="end"/>
    </w:r>
    <w:r w:rsidRPr="00F53475">
      <w:rPr>
        <w:sz w:val="16"/>
        <w:szCs w:val="16"/>
      </w:rPr>
      <w:t xml:space="preserve"> of </w:t>
    </w:r>
    <w:r w:rsidRPr="00F53475">
      <w:rPr>
        <w:b/>
        <w:bCs/>
        <w:sz w:val="16"/>
        <w:szCs w:val="16"/>
      </w:rPr>
      <w:fldChar w:fldCharType="begin"/>
    </w:r>
    <w:r w:rsidRPr="00F53475">
      <w:rPr>
        <w:b/>
        <w:bCs/>
        <w:sz w:val="16"/>
        <w:szCs w:val="16"/>
      </w:rPr>
      <w:instrText xml:space="preserve"> NUMPAGES  </w:instrText>
    </w:r>
    <w:r w:rsidRPr="00F53475">
      <w:rPr>
        <w:b/>
        <w:bCs/>
        <w:sz w:val="16"/>
        <w:szCs w:val="16"/>
      </w:rPr>
      <w:fldChar w:fldCharType="separate"/>
    </w:r>
    <w:r w:rsidRPr="00F53475">
      <w:rPr>
        <w:b/>
        <w:bCs/>
        <w:sz w:val="16"/>
        <w:szCs w:val="16"/>
      </w:rPr>
      <w:t>1</w:t>
    </w:r>
    <w:r w:rsidRPr="00F53475">
      <w:rPr>
        <w:b/>
        <w:bCs/>
        <w:sz w:val="16"/>
        <w:szCs w:val="16"/>
      </w:rPr>
      <w:fldChar w:fldCharType="end"/>
    </w:r>
  </w:p>
  <w:p w14:paraId="7FE69D5B" w14:textId="77777777" w:rsidR="00B836E5" w:rsidRPr="00B836E5" w:rsidRDefault="00B836E5" w:rsidP="00B836E5">
    <w:pPr>
      <w:shd w:val="clear" w:color="auto" w:fill="FFFFFF"/>
      <w:spacing w:after="0" w:line="240" w:lineRule="auto"/>
      <w:rPr>
        <w:rFonts w:eastAsiaTheme="minorEastAsia"/>
        <w:noProof/>
        <w:color w:val="D50057" w:themeColor="accent1"/>
        <w:sz w:val="16"/>
        <w:szCs w:val="16"/>
        <w:lang w:eastAsia="en-I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EDC3B" w14:textId="77777777" w:rsidR="003E2A76" w:rsidRDefault="003E2A76" w:rsidP="0099332C">
      <w:pPr>
        <w:spacing w:after="0" w:line="240" w:lineRule="auto"/>
      </w:pPr>
      <w:r>
        <w:separator/>
      </w:r>
    </w:p>
  </w:footnote>
  <w:footnote w:type="continuationSeparator" w:id="0">
    <w:p w14:paraId="009B4982" w14:textId="77777777" w:rsidR="003E2A76" w:rsidRDefault="003E2A76" w:rsidP="00993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B46FD" w14:textId="77777777" w:rsidR="00F53475" w:rsidRDefault="00F534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39119" w14:textId="77777777" w:rsidR="00F53475" w:rsidRDefault="00F534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20F18" w14:textId="77777777" w:rsidR="00F53475" w:rsidRDefault="00F534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61D9"/>
    <w:multiLevelType w:val="hybridMultilevel"/>
    <w:tmpl w:val="4C1AE716"/>
    <w:lvl w:ilvl="0" w:tplc="3998DCB2">
      <w:numFmt w:val="bullet"/>
      <w:lvlText w:val="-"/>
      <w:lvlJc w:val="left"/>
      <w:pPr>
        <w:ind w:left="720" w:hanging="360"/>
      </w:pPr>
      <w:rPr>
        <w:rFonts w:ascii="DM Sans" w:eastAsiaTheme="minorHAnsi" w:hAnsi="DM San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69772F"/>
    <w:multiLevelType w:val="hybridMultilevel"/>
    <w:tmpl w:val="F692D236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1453520">
    <w:abstractNumId w:val="0"/>
  </w:num>
  <w:num w:numId="2" w16cid:durableId="482546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E23"/>
    <w:rsid w:val="00095F76"/>
    <w:rsid w:val="00096B12"/>
    <w:rsid w:val="000B36A4"/>
    <w:rsid w:val="000B77B4"/>
    <w:rsid w:val="00120833"/>
    <w:rsid w:val="00130166"/>
    <w:rsid w:val="00167B64"/>
    <w:rsid w:val="001C049E"/>
    <w:rsid w:val="0022581B"/>
    <w:rsid w:val="00276B35"/>
    <w:rsid w:val="002B6B1D"/>
    <w:rsid w:val="0035113E"/>
    <w:rsid w:val="003E2A76"/>
    <w:rsid w:val="00420D56"/>
    <w:rsid w:val="004D7A2B"/>
    <w:rsid w:val="005650E2"/>
    <w:rsid w:val="005C2325"/>
    <w:rsid w:val="005C687C"/>
    <w:rsid w:val="006E0200"/>
    <w:rsid w:val="007004EE"/>
    <w:rsid w:val="00707171"/>
    <w:rsid w:val="00730E23"/>
    <w:rsid w:val="00752933"/>
    <w:rsid w:val="007552F0"/>
    <w:rsid w:val="00772B2A"/>
    <w:rsid w:val="008F0321"/>
    <w:rsid w:val="00903C36"/>
    <w:rsid w:val="0099332C"/>
    <w:rsid w:val="009A5B32"/>
    <w:rsid w:val="009D67D3"/>
    <w:rsid w:val="009D7258"/>
    <w:rsid w:val="00A31717"/>
    <w:rsid w:val="00A36F9A"/>
    <w:rsid w:val="00A64658"/>
    <w:rsid w:val="00B214B2"/>
    <w:rsid w:val="00B344EE"/>
    <w:rsid w:val="00B640C2"/>
    <w:rsid w:val="00B836E5"/>
    <w:rsid w:val="00BF303A"/>
    <w:rsid w:val="00BF45B4"/>
    <w:rsid w:val="00C056C8"/>
    <w:rsid w:val="00C12EEF"/>
    <w:rsid w:val="00C605CA"/>
    <w:rsid w:val="00DE04DF"/>
    <w:rsid w:val="00E17935"/>
    <w:rsid w:val="00ED2F6C"/>
    <w:rsid w:val="00EE0B24"/>
    <w:rsid w:val="00EE7309"/>
    <w:rsid w:val="00EF1E43"/>
    <w:rsid w:val="00F16483"/>
    <w:rsid w:val="00F53475"/>
    <w:rsid w:val="00FB061B"/>
    <w:rsid w:val="00FD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21FD30"/>
  <w15:chartTrackingRefBased/>
  <w15:docId w15:val="{B8C21E5A-AE4A-4926-8BB5-6F379904F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6A4"/>
    <w:pPr>
      <w:spacing w:line="276" w:lineRule="auto"/>
    </w:pPr>
    <w:rPr>
      <w:rFonts w:ascii="DM Sans" w:hAnsi="DM Sans"/>
      <w:color w:val="111C4E" w:themeColor="text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F9A"/>
    <w:pPr>
      <w:spacing w:line="240" w:lineRule="auto"/>
      <w:outlineLvl w:val="0"/>
    </w:pPr>
    <w:rPr>
      <w:b/>
      <w:bCs/>
      <w:color w:val="D50057" w:themeColor="accent1"/>
      <w:sz w:val="60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6F9A"/>
    <w:pPr>
      <w:spacing w:line="240" w:lineRule="auto"/>
      <w:outlineLvl w:val="1"/>
    </w:pPr>
    <w:rPr>
      <w:b/>
      <w:bCs/>
      <w:color w:val="D50057" w:themeColor="accent1"/>
      <w:sz w:val="44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50E2"/>
    <w:pPr>
      <w:outlineLvl w:val="2"/>
    </w:pPr>
    <w:rPr>
      <w:b/>
      <w:bCs/>
      <w:color w:val="D50057" w:themeColor="accent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0E2"/>
    <w:pPr>
      <w:outlineLvl w:val="3"/>
    </w:pPr>
    <w:rPr>
      <w:b/>
      <w:bCs/>
      <w:color w:val="D50057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836E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F004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F9A"/>
    <w:rPr>
      <w:rFonts w:ascii="DM Sans" w:hAnsi="DM Sans"/>
      <w:b/>
      <w:bCs/>
      <w:color w:val="D50057" w:themeColor="accent1"/>
      <w:sz w:val="60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A36F9A"/>
    <w:rPr>
      <w:rFonts w:ascii="DM Sans" w:hAnsi="DM Sans"/>
      <w:b/>
      <w:bCs/>
      <w:color w:val="D50057" w:themeColor="accent1"/>
      <w:sz w:val="44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5650E2"/>
    <w:rPr>
      <w:rFonts w:ascii="DM Sans" w:hAnsi="DM Sans"/>
      <w:b/>
      <w:bCs/>
      <w:color w:val="D50057" w:themeColor="accent1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650E2"/>
    <w:rPr>
      <w:rFonts w:ascii="DM Sans" w:hAnsi="DM Sans"/>
      <w:b/>
      <w:bCs/>
      <w:color w:val="D50057" w:themeColor="accen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552F0"/>
    <w:pPr>
      <w:spacing w:line="240" w:lineRule="auto"/>
    </w:pPr>
    <w:rPr>
      <w:rFonts w:ascii="DM Serif Display" w:hAnsi="DM Serif Display"/>
      <w:color w:val="D50057" w:themeColor="accent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552F0"/>
    <w:rPr>
      <w:rFonts w:ascii="DM Serif Display" w:hAnsi="DM Serif Display"/>
      <w:color w:val="D50057" w:themeColor="accent1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52F0"/>
    <w:pPr>
      <w:spacing w:line="240" w:lineRule="auto"/>
    </w:pPr>
    <w:rPr>
      <w:rFonts w:ascii="DM Serif Display" w:hAnsi="DM Serif Display"/>
      <w:color w:val="D50057" w:themeColor="accent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11"/>
    <w:rsid w:val="007552F0"/>
    <w:rPr>
      <w:rFonts w:ascii="DM Serif Display" w:hAnsi="DM Serif Display"/>
      <w:color w:val="D50057" w:themeColor="accent1"/>
      <w:sz w:val="60"/>
      <w:szCs w:val="60"/>
    </w:rPr>
  </w:style>
  <w:style w:type="paragraph" w:styleId="Quote">
    <w:name w:val="Quote"/>
    <w:basedOn w:val="Normal"/>
    <w:next w:val="Normal"/>
    <w:link w:val="QuoteChar"/>
    <w:uiPriority w:val="29"/>
    <w:qFormat/>
    <w:rsid w:val="005650E2"/>
    <w:rPr>
      <w:rFonts w:ascii="DM Serif Display" w:hAnsi="DM Serif Display"/>
      <w:color w:val="D50057" w:themeColor="accent1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5650E2"/>
    <w:rPr>
      <w:rFonts w:ascii="DM Serif Display" w:hAnsi="DM Serif Display"/>
      <w:color w:val="D50057" w:themeColor="accent1"/>
      <w:sz w:val="32"/>
      <w:szCs w:val="32"/>
    </w:rPr>
  </w:style>
  <w:style w:type="character" w:styleId="Strong">
    <w:name w:val="Strong"/>
    <w:uiPriority w:val="22"/>
    <w:qFormat/>
    <w:rsid w:val="00A64658"/>
    <w:rPr>
      <w:b/>
      <w:bCs/>
      <w:sz w:val="22"/>
      <w:szCs w:val="24"/>
    </w:rPr>
  </w:style>
  <w:style w:type="table" w:styleId="TableGrid">
    <w:name w:val="Table Grid"/>
    <w:basedOn w:val="TableNormal"/>
    <w:uiPriority w:val="39"/>
    <w:rsid w:val="00752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">
    <w:name w:val="Table Content"/>
    <w:basedOn w:val="Normal"/>
    <w:link w:val="TableContentChar"/>
    <w:qFormat/>
    <w:rsid w:val="0075293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20833"/>
    <w:pPr>
      <w:ind w:left="720"/>
      <w:contextualSpacing/>
    </w:pPr>
  </w:style>
  <w:style w:type="character" w:customStyle="1" w:styleId="TableContentChar">
    <w:name w:val="Table Content Char"/>
    <w:basedOn w:val="DefaultParagraphFont"/>
    <w:link w:val="TableContent"/>
    <w:rsid w:val="00752933"/>
    <w:rPr>
      <w:rFonts w:ascii="DM Sans" w:hAnsi="DM Sans"/>
      <w:color w:val="111C4E" w:themeColor="text1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933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32C"/>
    <w:rPr>
      <w:rFonts w:ascii="DM Sans" w:hAnsi="DM Sans"/>
      <w:color w:val="111C4E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33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32C"/>
    <w:rPr>
      <w:rFonts w:ascii="DM Sans" w:hAnsi="DM Sans"/>
      <w:color w:val="111C4E" w:themeColor="text1"/>
      <w:sz w:val="24"/>
      <w:szCs w:val="24"/>
    </w:rPr>
  </w:style>
  <w:style w:type="paragraph" w:styleId="NoSpacing">
    <w:name w:val="No Spacing"/>
    <w:uiPriority w:val="1"/>
    <w:qFormat/>
    <w:rsid w:val="00B836E5"/>
    <w:pPr>
      <w:spacing w:after="0" w:line="240" w:lineRule="auto"/>
    </w:pPr>
    <w:rPr>
      <w:rFonts w:ascii="DM Sans" w:hAnsi="DM Sans"/>
      <w:color w:val="111C4E" w:themeColor="tex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836E5"/>
    <w:rPr>
      <w:rFonts w:asciiTheme="majorHAnsi" w:eastAsiaTheme="majorEastAsia" w:hAnsiTheme="majorHAnsi" w:cstheme="majorBidi"/>
      <w:color w:val="9F0040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bon%20X1\Google%20Drive%20(paul@volunteer.ie)\1.%20VI%20Folder%20-%20Jan%202023\3.%20VI%20QMS%202023\49.%20Blank%20VI%20word%20document%20with%20logo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Volunteer Ireland Colours 2022">
      <a:dk1>
        <a:srgbClr val="111C4E"/>
      </a:dk1>
      <a:lt1>
        <a:sysClr val="window" lastClr="FFFFFF"/>
      </a:lt1>
      <a:dk2>
        <a:srgbClr val="111C4E"/>
      </a:dk2>
      <a:lt2>
        <a:srgbClr val="E7E6E6"/>
      </a:lt2>
      <a:accent1>
        <a:srgbClr val="D50057"/>
      </a:accent1>
      <a:accent2>
        <a:srgbClr val="410099"/>
      </a:accent2>
      <a:accent3>
        <a:srgbClr val="6FCFEB"/>
      </a:accent3>
      <a:accent4>
        <a:srgbClr val="8B0078"/>
      </a:accent4>
      <a:accent5>
        <a:srgbClr val="99E6D8"/>
      </a:accent5>
      <a:accent6>
        <a:srgbClr val="00C08B"/>
      </a:accent6>
      <a:hlink>
        <a:srgbClr val="410099"/>
      </a:hlink>
      <a:folHlink>
        <a:srgbClr val="8B007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C7B2EA1C82C34880F5119003672AAF" ma:contentTypeVersion="16" ma:contentTypeDescription="Create a new document." ma:contentTypeScope="" ma:versionID="d085edc69e0112e57907c7196d12eea6">
  <xsd:schema xmlns:xsd="http://www.w3.org/2001/XMLSchema" xmlns:xs="http://www.w3.org/2001/XMLSchema" xmlns:p="http://schemas.microsoft.com/office/2006/metadata/properties" xmlns:ns1="http://schemas.microsoft.com/sharepoint/v3" xmlns:ns2="60daceeb-bbb8-4463-a2ea-3ef0447cd51a" xmlns:ns3="c05fae9a-f72c-48e0-b049-b6cde426455a" targetNamespace="http://schemas.microsoft.com/office/2006/metadata/properties" ma:root="true" ma:fieldsID="f48d8805b906f076fa290997602552ef" ns1:_="" ns2:_="" ns3:_="">
    <xsd:import namespace="http://schemas.microsoft.com/sharepoint/v3"/>
    <xsd:import namespace="60daceeb-bbb8-4463-a2ea-3ef0447cd51a"/>
    <xsd:import namespace="c05fae9a-f72c-48e0-b049-b6cde426455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aceeb-bbb8-4463-a2ea-3ef0447cd5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fae9a-f72c-48e0-b049-b6cde426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61BE86-8BB1-4D0A-8ED0-0744B9B2BB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C60AD8D-B4F8-49A4-9343-F8E3FCD08E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C7933E-F069-4EE2-A3F1-B9EDDE396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daceeb-bbb8-4463-a2ea-3ef0447cd51a"/>
    <ds:schemaRef ds:uri="c05fae9a-f72c-48e0-b049-b6cde4264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49. Blank VI word document with logo - Template</Template>
  <TotalTime>17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carbon X1</dc:creator>
  <cp:keywords/>
  <dc:description/>
  <cp:lastModifiedBy>Paul Collins</cp:lastModifiedBy>
  <cp:revision>1</cp:revision>
  <dcterms:created xsi:type="dcterms:W3CDTF">2023-06-27T15:36:00Z</dcterms:created>
  <dcterms:modified xsi:type="dcterms:W3CDTF">2023-06-27T15:56:00Z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0x0101006EC7B2EA1C82C34880F5119003672AAF</vt:lpwstr>
  </property>
</Properties>
</file>